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25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61A79D84" w14:textId="77777777" w:rsidTr="00373E94">
        <w:trPr>
          <w:trHeight w:val="4410"/>
        </w:trPr>
        <w:tc>
          <w:tcPr>
            <w:tcW w:w="3600" w:type="dxa"/>
            <w:vAlign w:val="bottom"/>
          </w:tcPr>
          <w:p w14:paraId="682C9CF6" w14:textId="77777777" w:rsidR="001B2ABD" w:rsidRDefault="001B2ABD" w:rsidP="00373E94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57ADAC" wp14:editId="60BAEBDB">
                      <wp:extent cx="2429625" cy="1900665"/>
                      <wp:effectExtent l="16827" t="21273" r="44768" b="44767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29625" cy="190066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1BF917" id="Oval 2" o:spid="_x0000_s1026" alt="Title: Professional Headshot of Man" style="width:191.3pt;height:149.6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" strokecolor="#94b6d2 [3204]" strokeweight="5pt">
                      <v:fill r:id="rId12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28E7E7C" w14:textId="77777777" w:rsidR="001B2ABD" w:rsidRDefault="001B2ABD" w:rsidP="00373E94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7F970AD9" w14:textId="77777777" w:rsidR="001B2ABD" w:rsidRPr="00A83F68" w:rsidRDefault="00381231" w:rsidP="00373E94">
            <w:pPr>
              <w:pStyle w:val="Title"/>
              <w:rPr>
                <w:szCs w:val="96"/>
              </w:rPr>
            </w:pPr>
            <w:r w:rsidRPr="00A83F68">
              <w:rPr>
                <w:szCs w:val="96"/>
              </w:rPr>
              <w:t>Esther M. Garcia</w:t>
            </w:r>
          </w:p>
          <w:p w14:paraId="608822B0" w14:textId="24131134" w:rsidR="001B2ABD" w:rsidRDefault="005C5E05" w:rsidP="00373E94">
            <w:pPr>
              <w:pStyle w:val="Subtitle"/>
            </w:pPr>
            <w:r w:rsidRPr="0077326B">
              <w:rPr>
                <w:spacing w:val="2"/>
                <w:w w:val="52"/>
              </w:rPr>
              <w:t xml:space="preserve">Masters </w:t>
            </w:r>
            <w:r w:rsidR="00381231" w:rsidRPr="0077326B">
              <w:rPr>
                <w:spacing w:val="2"/>
                <w:w w:val="52"/>
              </w:rPr>
              <w:t>Graduate Studen</w:t>
            </w:r>
            <w:r w:rsidR="00381231" w:rsidRPr="0077326B">
              <w:rPr>
                <w:spacing w:val="3"/>
                <w:w w:val="52"/>
              </w:rPr>
              <w:t>t</w:t>
            </w:r>
          </w:p>
        </w:tc>
      </w:tr>
      <w:tr w:rsidR="001B2ABD" w14:paraId="5C8DACB9" w14:textId="77777777" w:rsidTr="00373E94">
        <w:tc>
          <w:tcPr>
            <w:tcW w:w="3600" w:type="dxa"/>
          </w:tcPr>
          <w:sdt>
            <w:sdtPr>
              <w:id w:val="-1711873194"/>
              <w:placeholder>
                <w:docPart w:val="35A75E7C823F4650B5E3B5E6BDA9EAFF"/>
              </w:placeholder>
              <w:temporary/>
              <w:showingPlcHdr/>
              <w15:appearance w15:val="hidden"/>
            </w:sdtPr>
            <w:sdtEndPr/>
            <w:sdtContent>
              <w:p w14:paraId="7652BA26" w14:textId="77777777" w:rsidR="001B2ABD" w:rsidRDefault="00036450" w:rsidP="00373E94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5EBC44E8" w14:textId="7729CF54" w:rsidR="00830EE6" w:rsidRDefault="00C635F4" w:rsidP="00373E94">
            <w:r>
              <w:t>I am a mother of three daughters</w:t>
            </w:r>
            <w:r w:rsidR="000617B2">
              <w:t xml:space="preserve"> all under the age of 1</w:t>
            </w:r>
            <w:r w:rsidR="0074374C">
              <w:t>4</w:t>
            </w:r>
            <w:r w:rsidR="000617B2">
              <w:t>,</w:t>
            </w:r>
            <w:r>
              <w:t xml:space="preserve"> </w:t>
            </w:r>
            <w:r w:rsidR="000617B2">
              <w:t xml:space="preserve">I </w:t>
            </w:r>
            <w:r w:rsidR="00830EE6">
              <w:t xml:space="preserve">have been blessed with having a successful career and </w:t>
            </w:r>
            <w:r w:rsidR="00A83F68">
              <w:t xml:space="preserve">being present to </w:t>
            </w:r>
            <w:r w:rsidR="00830EE6">
              <w:t>nurtur</w:t>
            </w:r>
            <w:r w:rsidR="00A83F68">
              <w:t>e</w:t>
            </w:r>
            <w:r w:rsidR="00830EE6">
              <w:t xml:space="preserve"> the development of my children.  It has become important to me to have goals that prove that women </w:t>
            </w:r>
            <w:r w:rsidR="00A83F68">
              <w:t xml:space="preserve">of color </w:t>
            </w:r>
            <w:r w:rsidR="00830EE6">
              <w:t xml:space="preserve">can have it all despite the environment they </w:t>
            </w:r>
            <w:r w:rsidR="00373E94">
              <w:t>are exposed to</w:t>
            </w:r>
            <w:r w:rsidR="0072107D">
              <w:t xml:space="preserve"> or their </w:t>
            </w:r>
            <w:r w:rsidR="00EA7AB8">
              <w:t>responsibilities.</w:t>
            </w:r>
            <w:r w:rsidR="00373E94">
              <w:t xml:space="preserve"> </w:t>
            </w:r>
            <w:r w:rsidR="00830EE6">
              <w:t xml:space="preserve">  </w:t>
            </w:r>
          </w:p>
          <w:p w14:paraId="77AC50EB" w14:textId="77777777" w:rsidR="00830EE6" w:rsidRDefault="00830EE6" w:rsidP="00373E94"/>
          <w:p w14:paraId="28A94301" w14:textId="7D4F8838" w:rsidR="002C2DB5" w:rsidRDefault="00C635F4" w:rsidP="00373E94">
            <w:r>
              <w:t xml:space="preserve">I consider myself to be a retread student, as I left to </w:t>
            </w:r>
            <w:r w:rsidR="0027571C">
              <w:t xml:space="preserve">pursue a career in 1993.  After over 20 years I retired and </w:t>
            </w:r>
            <w:r w:rsidR="00373E94">
              <w:t>then began</w:t>
            </w:r>
            <w:r w:rsidR="0027571C">
              <w:t xml:space="preserve"> taking </w:t>
            </w:r>
            <w:r w:rsidR="00373E94">
              <w:t xml:space="preserve">university </w:t>
            </w:r>
            <w:r w:rsidR="0027571C">
              <w:t>classes</w:t>
            </w:r>
            <w:r w:rsidR="00A83F68">
              <w:t xml:space="preserve"> to develop new ideas</w:t>
            </w:r>
            <w:r w:rsidR="0027571C">
              <w:t xml:space="preserve">.  </w:t>
            </w:r>
            <w:r w:rsidR="002C2DB5">
              <w:t>I</w:t>
            </w:r>
            <w:r w:rsidR="00A83F68">
              <w:t>n those classes I</w:t>
            </w:r>
            <w:r w:rsidR="002C2DB5">
              <w:t xml:space="preserve"> gain</w:t>
            </w:r>
            <w:r w:rsidR="00373E94">
              <w:t>ed</w:t>
            </w:r>
            <w:r w:rsidR="002C2DB5">
              <w:t xml:space="preserve"> a true passion for cultural studies </w:t>
            </w:r>
            <w:r w:rsidR="00A83F68">
              <w:t>that</w:t>
            </w:r>
            <w:r w:rsidR="002C2DB5">
              <w:t xml:space="preserve"> began a world wind search of identity and language</w:t>
            </w:r>
            <w:r w:rsidR="00A83F68">
              <w:t>.  My hope is</w:t>
            </w:r>
            <w:r w:rsidR="002C2DB5">
              <w:t xml:space="preserve"> to change the narrative of my own story</w:t>
            </w:r>
            <w:r w:rsidR="00A83F68">
              <w:t xml:space="preserve"> and in doing so conquer some of the injustices within my community.</w:t>
            </w:r>
          </w:p>
          <w:p w14:paraId="007C4C1E" w14:textId="77777777" w:rsidR="00036450" w:rsidRDefault="002C2DB5" w:rsidP="00373E94">
            <w:r>
              <w:t xml:space="preserve"> </w:t>
            </w:r>
          </w:p>
          <w:p w14:paraId="3B80CAB4" w14:textId="77777777" w:rsidR="002C2DB5" w:rsidRDefault="002C2DB5" w:rsidP="00373E94"/>
          <w:sdt>
            <w:sdtPr>
              <w:id w:val="-1954003311"/>
              <w:placeholder>
                <w:docPart w:val="7835067038434045B261CF527D708621"/>
              </w:placeholder>
              <w:temporary/>
              <w:showingPlcHdr/>
              <w15:appearance w15:val="hidden"/>
            </w:sdtPr>
            <w:sdtEndPr/>
            <w:sdtContent>
              <w:p w14:paraId="56ED30E2" w14:textId="77777777" w:rsidR="00036450" w:rsidRPr="00CB0055" w:rsidRDefault="00CB0055" w:rsidP="00373E94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23C1E5D30EDA490AAD7764BA2A56AF8E"/>
              </w:placeholder>
              <w:temporary/>
              <w:showingPlcHdr/>
              <w15:appearance w15:val="hidden"/>
            </w:sdtPr>
            <w:sdtEndPr/>
            <w:sdtContent>
              <w:p w14:paraId="64793D12" w14:textId="77777777" w:rsidR="004D3011" w:rsidRDefault="004D3011" w:rsidP="00373E94">
                <w:r w:rsidRPr="004D3011">
                  <w:t>PHONE:</w:t>
                </w:r>
              </w:p>
            </w:sdtContent>
          </w:sdt>
          <w:p w14:paraId="1A28B5C1" w14:textId="77777777" w:rsidR="004D3011" w:rsidRDefault="00C635F4" w:rsidP="00373E94">
            <w:r>
              <w:t>505 459-5549</w:t>
            </w:r>
          </w:p>
          <w:p w14:paraId="26D17B44" w14:textId="77777777" w:rsidR="004D3011" w:rsidRPr="004D3011" w:rsidRDefault="004D3011" w:rsidP="00373E94"/>
          <w:p w14:paraId="4D72A47D" w14:textId="77777777" w:rsidR="004D3011" w:rsidRDefault="004D3011" w:rsidP="00373E94"/>
          <w:sdt>
            <w:sdtPr>
              <w:id w:val="-240260293"/>
              <w:placeholder>
                <w:docPart w:val="4A3AFB8FB3E14B9D94FFA9F25921B65C"/>
              </w:placeholder>
              <w:temporary/>
              <w:showingPlcHdr/>
              <w15:appearance w15:val="hidden"/>
            </w:sdtPr>
            <w:sdtEndPr/>
            <w:sdtContent>
              <w:p w14:paraId="421D1F82" w14:textId="77777777" w:rsidR="004D3011" w:rsidRDefault="004D3011" w:rsidP="00373E94">
                <w:r w:rsidRPr="004D3011">
                  <w:t>EMAIL:</w:t>
                </w:r>
              </w:p>
            </w:sdtContent>
          </w:sdt>
          <w:p w14:paraId="724E9EBB" w14:textId="77777777" w:rsidR="00036450" w:rsidRPr="00E4381A" w:rsidRDefault="00C635F4" w:rsidP="00373E94">
            <w:pPr>
              <w:rPr>
                <w:rStyle w:val="Hyperlink"/>
              </w:rPr>
            </w:pPr>
            <w:r>
              <w:t>Egarcia34@unm.edu</w:t>
            </w:r>
          </w:p>
          <w:sdt>
            <w:sdtPr>
              <w:id w:val="-1444214663"/>
              <w:placeholder>
                <w:docPart w:val="77B81FDEDE7845609A3817FCFB6E4FB0"/>
              </w:placeholder>
              <w:temporary/>
              <w:showingPlcHdr/>
              <w15:appearance w15:val="hidden"/>
            </w:sdtPr>
            <w:sdtEndPr/>
            <w:sdtContent>
              <w:p w14:paraId="4D2C6A56" w14:textId="77777777" w:rsidR="004D3011" w:rsidRPr="00CB0055" w:rsidRDefault="00CB0055" w:rsidP="00373E94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3BF84F91" w14:textId="77777777" w:rsidR="004D3011" w:rsidRDefault="00C635F4" w:rsidP="00373E94">
            <w:pPr>
              <w:pStyle w:val="ListParagraph"/>
              <w:numPr>
                <w:ilvl w:val="0"/>
                <w:numId w:val="2"/>
              </w:numPr>
            </w:pPr>
            <w:r>
              <w:t>Writing and composing poetry</w:t>
            </w:r>
          </w:p>
          <w:p w14:paraId="40113DD9" w14:textId="77777777" w:rsidR="000617B2" w:rsidRDefault="00C635F4" w:rsidP="00373E94">
            <w:pPr>
              <w:pStyle w:val="ListParagraph"/>
              <w:numPr>
                <w:ilvl w:val="0"/>
                <w:numId w:val="2"/>
              </w:numPr>
            </w:pPr>
            <w:r>
              <w:t>Traveling</w:t>
            </w:r>
          </w:p>
          <w:p w14:paraId="707E954E" w14:textId="77777777" w:rsidR="000617B2" w:rsidRDefault="000617B2" w:rsidP="00373E94">
            <w:pPr>
              <w:pStyle w:val="ListParagraph"/>
              <w:numPr>
                <w:ilvl w:val="0"/>
                <w:numId w:val="2"/>
              </w:numPr>
            </w:pPr>
            <w:r>
              <w:t>Outdoor Enthusiast</w:t>
            </w:r>
          </w:p>
          <w:p w14:paraId="31F42309" w14:textId="35B07A5A" w:rsidR="0072107D" w:rsidRDefault="000617B2" w:rsidP="0072107D">
            <w:pPr>
              <w:pStyle w:val="ListParagraph"/>
              <w:numPr>
                <w:ilvl w:val="0"/>
                <w:numId w:val="2"/>
              </w:numPr>
            </w:pPr>
            <w:r>
              <w:t xml:space="preserve">Photography </w:t>
            </w:r>
            <w:r w:rsidR="00C635F4">
              <w:t xml:space="preserve"> </w:t>
            </w:r>
          </w:p>
          <w:p w14:paraId="0EBA5706" w14:textId="77777777" w:rsidR="004D3011" w:rsidRPr="004D3011" w:rsidRDefault="004D3011" w:rsidP="00373E94"/>
        </w:tc>
        <w:tc>
          <w:tcPr>
            <w:tcW w:w="720" w:type="dxa"/>
          </w:tcPr>
          <w:p w14:paraId="1DA946DE" w14:textId="77777777" w:rsidR="001B2ABD" w:rsidRDefault="001B2ABD" w:rsidP="00373E94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CFE4EF98EFCB4056AAED0D1BA0E3E70A"/>
              </w:placeholder>
              <w:temporary/>
              <w:showingPlcHdr/>
              <w15:appearance w15:val="hidden"/>
            </w:sdtPr>
            <w:sdtEndPr/>
            <w:sdtContent>
              <w:p w14:paraId="02106348" w14:textId="77777777" w:rsidR="001B2ABD" w:rsidRDefault="00E25A26" w:rsidP="00373E94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49BD7036" w14:textId="77777777" w:rsidR="00036450" w:rsidRPr="00036450" w:rsidRDefault="00381231" w:rsidP="00373E94">
            <w:pPr>
              <w:pStyle w:val="Heading4"/>
            </w:pPr>
            <w:r>
              <w:t>University of New Mexico</w:t>
            </w:r>
          </w:p>
          <w:p w14:paraId="0386A429" w14:textId="77777777" w:rsidR="00036450" w:rsidRPr="00B359E4" w:rsidRDefault="00381231" w:rsidP="00373E94">
            <w:pPr>
              <w:pStyle w:val="Date"/>
            </w:pPr>
            <w:r>
              <w:t>May 1993</w:t>
            </w:r>
            <w:r w:rsidR="00036450" w:rsidRPr="00B359E4">
              <w:t xml:space="preserve"> - </w:t>
            </w:r>
            <w:r>
              <w:t>Present</w:t>
            </w:r>
          </w:p>
          <w:p w14:paraId="44610F19" w14:textId="77777777" w:rsidR="00381231" w:rsidRDefault="00381231" w:rsidP="00373E94">
            <w:r>
              <w:t>Fall 2017 Deans list</w:t>
            </w:r>
          </w:p>
          <w:p w14:paraId="5A8D0E9E" w14:textId="77777777" w:rsidR="00036450" w:rsidRDefault="00381231" w:rsidP="00373E94">
            <w:r>
              <w:t>Fall 2018 Deans list</w:t>
            </w:r>
          </w:p>
          <w:p w14:paraId="7076A9BF" w14:textId="77777777" w:rsidR="00830EE6" w:rsidRDefault="00830EE6" w:rsidP="00373E94">
            <w:r>
              <w:t>Bachelors in Sociology Fall</w:t>
            </w:r>
            <w:r w:rsidR="000617B2">
              <w:t xml:space="preserve"> </w:t>
            </w:r>
            <w:r>
              <w:t>2018</w:t>
            </w:r>
          </w:p>
          <w:p w14:paraId="135B093D" w14:textId="547F4089" w:rsidR="00830EE6" w:rsidRDefault="00830EE6" w:rsidP="00373E94">
            <w:r>
              <w:t xml:space="preserve">Bachelors in Chicana/o studies Fall </w:t>
            </w:r>
            <w:r w:rsidR="00C138F1">
              <w:t>2018.</w:t>
            </w:r>
          </w:p>
          <w:p w14:paraId="30DBAA74" w14:textId="355511C1" w:rsidR="00A163C5" w:rsidRDefault="00A163C5" w:rsidP="00373E94">
            <w:r>
              <w:t xml:space="preserve">Master’s </w:t>
            </w:r>
            <w:r w:rsidR="001B5E78">
              <w:t>in</w:t>
            </w:r>
            <w:r>
              <w:t xml:space="preserve"> Chicana/o studies</w:t>
            </w:r>
            <w:r w:rsidR="00B80837">
              <w:t xml:space="preserve"> </w:t>
            </w:r>
            <w:r w:rsidR="00A43EE0" w:rsidRPr="00A43EE0">
              <w:rPr>
                <w:i/>
                <w:iCs/>
              </w:rPr>
              <w:t>with Distinction</w:t>
            </w:r>
            <w:r w:rsidR="00A46686">
              <w:rPr>
                <w:i/>
                <w:iCs/>
              </w:rPr>
              <w:t xml:space="preserve"> </w:t>
            </w:r>
            <w:r w:rsidR="00A46686" w:rsidRPr="00A46686">
              <w:t>2021</w:t>
            </w:r>
            <w:r w:rsidR="00A46686">
              <w:t>.</w:t>
            </w:r>
          </w:p>
          <w:p w14:paraId="1B96E6F8" w14:textId="1B2D0D51" w:rsidR="002600B1" w:rsidRDefault="002600B1" w:rsidP="00373E94">
            <w:r>
              <w:t>Ph. D. stude</w:t>
            </w:r>
            <w:r w:rsidR="005F5AAA">
              <w:t>nt in Department of Anthropology.</w:t>
            </w:r>
          </w:p>
          <w:p w14:paraId="025AE8ED" w14:textId="77777777" w:rsidR="00373E94" w:rsidRDefault="00373E94" w:rsidP="00373E94"/>
          <w:p w14:paraId="1105BB12" w14:textId="205DFD14" w:rsidR="00373E94" w:rsidRDefault="00373E94" w:rsidP="00373E94">
            <w:pPr>
              <w:pStyle w:val="Heading2"/>
            </w:pPr>
            <w:r>
              <w:t>Awards and exhibits</w:t>
            </w:r>
          </w:p>
          <w:p w14:paraId="73539D50" w14:textId="56B08D33" w:rsidR="00373E94" w:rsidRDefault="00373E94" w:rsidP="00373E94">
            <w:pPr>
              <w:rPr>
                <w:rFonts w:cs="Times New Roman"/>
                <w:szCs w:val="18"/>
              </w:rPr>
            </w:pPr>
            <w:r w:rsidRPr="005C5E05">
              <w:rPr>
                <w:rFonts w:cs="Times New Roman"/>
                <w:i/>
                <w:iCs/>
                <w:szCs w:val="18"/>
              </w:rPr>
              <w:t>Sin Verg</w:t>
            </w:r>
            <w:r w:rsidR="00642510">
              <w:rPr>
                <w:rFonts w:cs="Times New Roman"/>
                <w:i/>
                <w:iCs/>
                <w:szCs w:val="18"/>
              </w:rPr>
              <w:t>ü</w:t>
            </w:r>
            <w:r w:rsidRPr="005C5E05">
              <w:rPr>
                <w:rFonts w:cs="Times New Roman"/>
                <w:i/>
                <w:iCs/>
                <w:szCs w:val="18"/>
              </w:rPr>
              <w:t>enza:</w:t>
            </w:r>
            <w:r w:rsidRPr="00373E94">
              <w:rPr>
                <w:rFonts w:cs="Times New Roman"/>
                <w:szCs w:val="18"/>
              </w:rPr>
              <w:t xml:space="preserve">  A photo-poetics expression of Querencia, Body, and Spirit, </w:t>
            </w:r>
          </w:p>
          <w:p w14:paraId="662DDAB0" w14:textId="77777777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 xml:space="preserve">University of New Mexico, </w:t>
            </w:r>
          </w:p>
          <w:p w14:paraId="05765B99" w14:textId="77777777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 xml:space="preserve">George Pearl Gallery </w:t>
            </w:r>
          </w:p>
          <w:p w14:paraId="5315B9BE" w14:textId="0C5EC092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>2018</w:t>
            </w:r>
          </w:p>
          <w:p w14:paraId="2A0E47A1" w14:textId="77777777" w:rsidR="00373E94" w:rsidRPr="00373E94" w:rsidRDefault="00373E94" w:rsidP="00373E94">
            <w:pPr>
              <w:rPr>
                <w:rFonts w:cs="Times New Roman"/>
                <w:szCs w:val="18"/>
              </w:rPr>
            </w:pPr>
          </w:p>
          <w:p w14:paraId="503CAA0B" w14:textId="77777777" w:rsidR="00373E94" w:rsidRDefault="00373E94" w:rsidP="00373E94">
            <w:pPr>
              <w:rPr>
                <w:rFonts w:cs="Times New Roman"/>
                <w:szCs w:val="18"/>
              </w:rPr>
            </w:pPr>
            <w:proofErr w:type="spellStart"/>
            <w:r w:rsidRPr="005C5E05">
              <w:rPr>
                <w:rFonts w:cs="Times New Roman"/>
                <w:i/>
                <w:iCs/>
                <w:szCs w:val="18"/>
              </w:rPr>
              <w:t>Dia</w:t>
            </w:r>
            <w:proofErr w:type="spellEnd"/>
            <w:r w:rsidRPr="005C5E05">
              <w:rPr>
                <w:rFonts w:cs="Times New Roman"/>
                <w:i/>
                <w:iCs/>
                <w:szCs w:val="18"/>
              </w:rPr>
              <w:t xml:space="preserve"> de </w:t>
            </w:r>
            <w:proofErr w:type="spellStart"/>
            <w:r w:rsidRPr="005C5E05">
              <w:rPr>
                <w:rFonts w:cs="Times New Roman"/>
                <w:i/>
                <w:iCs/>
                <w:szCs w:val="18"/>
              </w:rPr>
              <w:t>los</w:t>
            </w:r>
            <w:proofErr w:type="spellEnd"/>
            <w:r w:rsidRPr="005C5E05">
              <w:rPr>
                <w:rFonts w:cs="Times New Roman"/>
                <w:i/>
                <w:iCs/>
                <w:szCs w:val="18"/>
              </w:rPr>
              <w:t xml:space="preserve"> Muertos</w:t>
            </w:r>
            <w:r w:rsidRPr="00373E94">
              <w:rPr>
                <w:rFonts w:cs="Times New Roman"/>
                <w:szCs w:val="18"/>
              </w:rPr>
              <w:t xml:space="preserve"> art show, </w:t>
            </w:r>
          </w:p>
          <w:p w14:paraId="37BBC5E7" w14:textId="77777777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 xml:space="preserve">University of New Mexico </w:t>
            </w:r>
            <w:proofErr w:type="spellStart"/>
            <w:r w:rsidRPr="00373E94">
              <w:rPr>
                <w:rFonts w:cs="Times New Roman"/>
                <w:szCs w:val="18"/>
              </w:rPr>
              <w:t>Masley</w:t>
            </w:r>
            <w:proofErr w:type="spellEnd"/>
            <w:r w:rsidRPr="00373E94">
              <w:rPr>
                <w:rFonts w:cs="Times New Roman"/>
                <w:szCs w:val="18"/>
              </w:rPr>
              <w:t xml:space="preserve"> Gallery</w:t>
            </w:r>
          </w:p>
          <w:p w14:paraId="1047AC1E" w14:textId="28E601AE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>2019</w:t>
            </w:r>
          </w:p>
          <w:p w14:paraId="7AA73751" w14:textId="77777777" w:rsidR="00373E94" w:rsidRPr="00373E94" w:rsidRDefault="00373E94" w:rsidP="00373E94">
            <w:pPr>
              <w:rPr>
                <w:rFonts w:cs="Times New Roman"/>
                <w:szCs w:val="18"/>
              </w:rPr>
            </w:pPr>
          </w:p>
          <w:p w14:paraId="64BFEE58" w14:textId="77777777" w:rsidR="00373E94" w:rsidRDefault="00373E94" w:rsidP="00373E94">
            <w:pPr>
              <w:rPr>
                <w:rFonts w:cs="Times New Roman"/>
                <w:szCs w:val="18"/>
              </w:rPr>
            </w:pPr>
            <w:r w:rsidRPr="005C5E05">
              <w:rPr>
                <w:rFonts w:cs="Times New Roman"/>
                <w:i/>
                <w:iCs/>
                <w:szCs w:val="18"/>
              </w:rPr>
              <w:t>Alas de Agua</w:t>
            </w:r>
            <w:r w:rsidRPr="00373E94">
              <w:rPr>
                <w:rFonts w:cs="Times New Roman"/>
                <w:szCs w:val="18"/>
              </w:rPr>
              <w:t xml:space="preserve"> Art Collective, </w:t>
            </w:r>
          </w:p>
          <w:p w14:paraId="350DA3F1" w14:textId="77777777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>Santa Fe, NM</w:t>
            </w:r>
          </w:p>
          <w:p w14:paraId="693B7B71" w14:textId="256EDB76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>2020</w:t>
            </w:r>
          </w:p>
          <w:p w14:paraId="7877C288" w14:textId="77777777" w:rsidR="00373E94" w:rsidRPr="00373E94" w:rsidRDefault="00373E94" w:rsidP="00373E94">
            <w:pPr>
              <w:rPr>
                <w:rFonts w:cs="Times New Roman"/>
                <w:szCs w:val="18"/>
              </w:rPr>
            </w:pPr>
          </w:p>
          <w:p w14:paraId="17B81733" w14:textId="77777777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 xml:space="preserve">Youthful Accessibility, Indigenous Nations Library Program typewriters challenge </w:t>
            </w:r>
          </w:p>
          <w:p w14:paraId="21BBFE86" w14:textId="77777777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>Winner</w:t>
            </w:r>
          </w:p>
          <w:p w14:paraId="7DFAD7C9" w14:textId="065BADE3" w:rsidR="00373E94" w:rsidRDefault="00373E94" w:rsidP="00373E94">
            <w:pPr>
              <w:rPr>
                <w:rFonts w:cs="Times New Roman"/>
                <w:szCs w:val="18"/>
              </w:rPr>
            </w:pPr>
            <w:r w:rsidRPr="00373E94">
              <w:rPr>
                <w:rFonts w:cs="Times New Roman"/>
                <w:szCs w:val="18"/>
              </w:rPr>
              <w:t>2019</w:t>
            </w:r>
          </w:p>
          <w:p w14:paraId="062A8482" w14:textId="4E96F09F" w:rsidR="009D5B6E" w:rsidRDefault="009D5B6E" w:rsidP="00373E94">
            <w:pPr>
              <w:rPr>
                <w:rFonts w:cs="Times New Roman"/>
                <w:szCs w:val="18"/>
              </w:rPr>
            </w:pPr>
          </w:p>
          <w:p w14:paraId="1F0C0C14" w14:textId="42B0ED9E" w:rsidR="009D5B6E" w:rsidRDefault="009D5B6E" w:rsidP="009D5B6E">
            <w:pPr>
              <w:rPr>
                <w:rFonts w:cs="Times New Roman"/>
                <w:szCs w:val="18"/>
              </w:rPr>
            </w:pPr>
            <w:r w:rsidRPr="005C5E05">
              <w:rPr>
                <w:rFonts w:cs="Times New Roman"/>
                <w:i/>
                <w:iCs/>
                <w:szCs w:val="18"/>
              </w:rPr>
              <w:t>Sin Verg</w:t>
            </w:r>
            <w:r w:rsidR="00BB23F9">
              <w:rPr>
                <w:rFonts w:cs="Times New Roman"/>
                <w:i/>
                <w:iCs/>
                <w:szCs w:val="18"/>
              </w:rPr>
              <w:t>ü</w:t>
            </w:r>
            <w:r w:rsidRPr="005C5E05">
              <w:rPr>
                <w:rFonts w:cs="Times New Roman"/>
                <w:i/>
                <w:iCs/>
                <w:szCs w:val="18"/>
              </w:rPr>
              <w:t>enza:</w:t>
            </w:r>
            <w:r w:rsidRPr="00373E94">
              <w:rPr>
                <w:rFonts w:cs="Times New Roman"/>
                <w:szCs w:val="18"/>
              </w:rPr>
              <w:t xml:space="preserve">  A photo-poetics expression of Querencia, Body, and Spirit, </w:t>
            </w:r>
          </w:p>
          <w:p w14:paraId="0F99D942" w14:textId="35C1D6AB" w:rsidR="009D5B6E" w:rsidRDefault="00500EE5" w:rsidP="00373E94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 xml:space="preserve">Exhibited at the </w:t>
            </w:r>
            <w:r w:rsidR="009D5B6E">
              <w:rPr>
                <w:rFonts w:cs="Times New Roman"/>
                <w:szCs w:val="18"/>
              </w:rPr>
              <w:t>Southwest Popular American Culture Conference</w:t>
            </w:r>
          </w:p>
          <w:p w14:paraId="7FB093EF" w14:textId="7098632D" w:rsidR="009D5B6E" w:rsidRDefault="009D5B6E" w:rsidP="00373E94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February 2020</w:t>
            </w:r>
          </w:p>
          <w:p w14:paraId="71689D3E" w14:textId="57704EC8" w:rsidR="009D5B6E" w:rsidRDefault="009D5B6E" w:rsidP="00373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103EB" w14:textId="77777777" w:rsidR="009945C7" w:rsidRPr="009945C7" w:rsidRDefault="009945C7" w:rsidP="009945C7">
            <w:pPr>
              <w:rPr>
                <w:rFonts w:eastAsia="Meiryo" w:cs="Times New Roman"/>
                <w:szCs w:val="18"/>
              </w:rPr>
            </w:pPr>
            <w:r w:rsidRPr="009945C7">
              <w:rPr>
                <w:rFonts w:eastAsia="Meiryo" w:cs="Times New Roman"/>
                <w:szCs w:val="18"/>
              </w:rPr>
              <w:t>Enduring Querencias:  Lost and Reclaimed Expressions of Home</w:t>
            </w:r>
          </w:p>
          <w:p w14:paraId="7DD03E4F" w14:textId="77777777" w:rsidR="009945C7" w:rsidRPr="009945C7" w:rsidRDefault="009945C7" w:rsidP="009945C7">
            <w:pPr>
              <w:rPr>
                <w:rFonts w:eastAsia="Meiryo" w:cs="Times New Roman"/>
                <w:szCs w:val="18"/>
              </w:rPr>
            </w:pPr>
            <w:r w:rsidRPr="009945C7">
              <w:rPr>
                <w:rFonts w:eastAsia="Meiryo" w:cs="Times New Roman"/>
                <w:szCs w:val="18"/>
              </w:rPr>
              <w:t>Photographs, Poems, and Reflections on the South Valley</w:t>
            </w:r>
          </w:p>
          <w:p w14:paraId="38F36B23" w14:textId="77777777" w:rsidR="009945C7" w:rsidRPr="009945C7" w:rsidRDefault="009945C7" w:rsidP="009945C7">
            <w:pPr>
              <w:rPr>
                <w:rFonts w:eastAsia="Meiryo" w:cs="Times New Roman"/>
                <w:szCs w:val="18"/>
              </w:rPr>
            </w:pPr>
            <w:r w:rsidRPr="009945C7">
              <w:rPr>
                <w:rFonts w:eastAsia="Meiryo" w:cs="Times New Roman"/>
                <w:szCs w:val="18"/>
              </w:rPr>
              <w:t>Gutierrez-Hubbell House History and Cultural Center</w:t>
            </w:r>
          </w:p>
          <w:p w14:paraId="6D620317" w14:textId="11552B3E" w:rsidR="009945C7" w:rsidRDefault="009945C7" w:rsidP="009945C7">
            <w:pPr>
              <w:rPr>
                <w:rFonts w:eastAsia="Meiryo" w:cs="Times New Roman"/>
                <w:szCs w:val="18"/>
              </w:rPr>
            </w:pPr>
            <w:r w:rsidRPr="009945C7">
              <w:rPr>
                <w:rFonts w:eastAsia="Meiryo" w:cs="Times New Roman"/>
                <w:szCs w:val="18"/>
              </w:rPr>
              <w:t>December 19, 2020-Ma</w:t>
            </w:r>
            <w:r w:rsidR="00A46923">
              <w:rPr>
                <w:rFonts w:eastAsia="Meiryo" w:cs="Times New Roman"/>
                <w:szCs w:val="18"/>
              </w:rPr>
              <w:t>y</w:t>
            </w:r>
            <w:r w:rsidRPr="009945C7">
              <w:rPr>
                <w:rFonts w:eastAsia="Meiryo" w:cs="Times New Roman"/>
                <w:szCs w:val="18"/>
              </w:rPr>
              <w:t xml:space="preserve"> </w:t>
            </w:r>
            <w:r w:rsidR="00A46923">
              <w:rPr>
                <w:rFonts w:eastAsia="Meiryo" w:cs="Times New Roman"/>
                <w:szCs w:val="18"/>
              </w:rPr>
              <w:t>1</w:t>
            </w:r>
            <w:r w:rsidRPr="009945C7">
              <w:rPr>
                <w:rFonts w:eastAsia="Meiryo" w:cs="Times New Roman"/>
                <w:szCs w:val="18"/>
              </w:rPr>
              <w:t>7, 2021</w:t>
            </w:r>
          </w:p>
          <w:p w14:paraId="0B68B0DC" w14:textId="4A559866" w:rsidR="00A43EE0" w:rsidRDefault="00A43EE0" w:rsidP="009945C7">
            <w:pPr>
              <w:rPr>
                <w:rFonts w:eastAsia="Meiryo" w:cs="Times New Roman"/>
                <w:szCs w:val="18"/>
              </w:rPr>
            </w:pPr>
          </w:p>
          <w:p w14:paraId="50C46EE6" w14:textId="32BC77A0" w:rsidR="00A43EE0" w:rsidRDefault="000732F4" w:rsidP="009945C7">
            <w:pPr>
              <w:rPr>
                <w:rFonts w:eastAsia="Meiryo" w:cs="Times New Roman"/>
                <w:szCs w:val="18"/>
              </w:rPr>
            </w:pPr>
            <w:proofErr w:type="spellStart"/>
            <w:r>
              <w:rPr>
                <w:rFonts w:eastAsia="Meiryo" w:cs="Times New Roman"/>
                <w:szCs w:val="18"/>
              </w:rPr>
              <w:t>Arte</w:t>
            </w:r>
            <w:proofErr w:type="spellEnd"/>
            <w:r>
              <w:rPr>
                <w:rFonts w:eastAsia="Meiryo" w:cs="Times New Roman"/>
                <w:szCs w:val="18"/>
              </w:rPr>
              <w:t xml:space="preserve"> Escondido</w:t>
            </w:r>
            <w:r w:rsidR="00D9608E">
              <w:rPr>
                <w:rFonts w:eastAsia="Meiryo" w:cs="Times New Roman"/>
                <w:szCs w:val="18"/>
              </w:rPr>
              <w:t xml:space="preserve"> Exhibition </w:t>
            </w:r>
          </w:p>
          <w:p w14:paraId="0345F4AB" w14:textId="5F9C5D6B" w:rsidR="00D9608E" w:rsidRDefault="000F0ADC" w:rsidP="009945C7">
            <w:pPr>
              <w:rPr>
                <w:rFonts w:eastAsia="Meiryo" w:cs="Times New Roman"/>
                <w:szCs w:val="18"/>
              </w:rPr>
            </w:pPr>
            <w:r>
              <w:rPr>
                <w:rFonts w:eastAsia="Meiryo" w:cs="Times New Roman"/>
                <w:szCs w:val="18"/>
              </w:rPr>
              <w:t xml:space="preserve">2021 </w:t>
            </w:r>
            <w:r w:rsidR="00371D5E">
              <w:rPr>
                <w:rFonts w:eastAsia="Meiryo" w:cs="Times New Roman"/>
                <w:szCs w:val="18"/>
              </w:rPr>
              <w:t>C</w:t>
            </w:r>
            <w:r>
              <w:rPr>
                <w:rFonts w:eastAsia="Meiryo" w:cs="Times New Roman"/>
                <w:szCs w:val="18"/>
              </w:rPr>
              <w:t xml:space="preserve">elebrate </w:t>
            </w:r>
            <w:r w:rsidR="00371D5E">
              <w:rPr>
                <w:rFonts w:eastAsia="Meiryo" w:cs="Times New Roman"/>
                <w:szCs w:val="18"/>
              </w:rPr>
              <w:t>W</w:t>
            </w:r>
            <w:r>
              <w:rPr>
                <w:rFonts w:eastAsia="Meiryo" w:cs="Times New Roman"/>
                <w:szCs w:val="18"/>
              </w:rPr>
              <w:t xml:space="preserve">est </w:t>
            </w:r>
            <w:r w:rsidR="00B40C37">
              <w:rPr>
                <w:rFonts w:eastAsia="Meiryo" w:cs="Times New Roman"/>
                <w:szCs w:val="18"/>
              </w:rPr>
              <w:t xml:space="preserve">Central Rt. 66 </w:t>
            </w:r>
            <w:r w:rsidR="00371D5E">
              <w:rPr>
                <w:rFonts w:eastAsia="Meiryo" w:cs="Times New Roman"/>
                <w:szCs w:val="18"/>
              </w:rPr>
              <w:t>S</w:t>
            </w:r>
            <w:r w:rsidR="00B40C37">
              <w:rPr>
                <w:rFonts w:eastAsia="Meiryo" w:cs="Times New Roman"/>
                <w:szCs w:val="18"/>
              </w:rPr>
              <w:t xml:space="preserve">treet </w:t>
            </w:r>
            <w:r w:rsidR="00371D5E">
              <w:rPr>
                <w:rFonts w:eastAsia="Meiryo" w:cs="Times New Roman"/>
                <w:szCs w:val="18"/>
              </w:rPr>
              <w:t>L</w:t>
            </w:r>
            <w:r w:rsidR="00B40C37">
              <w:rPr>
                <w:rFonts w:eastAsia="Meiryo" w:cs="Times New Roman"/>
                <w:szCs w:val="18"/>
              </w:rPr>
              <w:t xml:space="preserve">ight </w:t>
            </w:r>
            <w:r w:rsidR="00D9608E">
              <w:rPr>
                <w:rFonts w:eastAsia="Meiryo" w:cs="Times New Roman"/>
                <w:szCs w:val="18"/>
              </w:rPr>
              <w:t xml:space="preserve">Banner </w:t>
            </w:r>
            <w:r w:rsidR="00371D5E">
              <w:rPr>
                <w:rFonts w:eastAsia="Meiryo" w:cs="Times New Roman"/>
                <w:szCs w:val="18"/>
              </w:rPr>
              <w:t>Project</w:t>
            </w:r>
          </w:p>
          <w:p w14:paraId="32F767EE" w14:textId="03EED8BD" w:rsidR="00866BF0" w:rsidRDefault="00D9608E" w:rsidP="009945C7">
            <w:pPr>
              <w:rPr>
                <w:rFonts w:eastAsia="Meiryo" w:cs="Times New Roman"/>
                <w:szCs w:val="18"/>
              </w:rPr>
            </w:pPr>
            <w:r>
              <w:rPr>
                <w:rFonts w:eastAsia="Meiryo" w:cs="Times New Roman"/>
                <w:szCs w:val="18"/>
              </w:rPr>
              <w:t>2021</w:t>
            </w:r>
          </w:p>
          <w:p w14:paraId="2257192C" w14:textId="026D78F7" w:rsidR="00067B16" w:rsidRDefault="00067B16" w:rsidP="009945C7">
            <w:pPr>
              <w:rPr>
                <w:rFonts w:eastAsia="Meiryo" w:cs="Times New Roman"/>
                <w:szCs w:val="18"/>
              </w:rPr>
            </w:pPr>
          </w:p>
          <w:p w14:paraId="3CC65640" w14:textId="4F551B02" w:rsidR="00067B16" w:rsidRDefault="00067B16" w:rsidP="009945C7">
            <w:pPr>
              <w:rPr>
                <w:rFonts w:eastAsia="Meiryo" w:cs="Times New Roman"/>
                <w:szCs w:val="18"/>
              </w:rPr>
            </w:pPr>
            <w:r>
              <w:rPr>
                <w:rFonts w:eastAsia="Meiryo" w:cs="Times New Roman"/>
                <w:szCs w:val="18"/>
              </w:rPr>
              <w:t xml:space="preserve">Decolonize </w:t>
            </w:r>
            <w:r w:rsidR="00212D4E">
              <w:rPr>
                <w:rFonts w:eastAsia="Meiryo" w:cs="Times New Roman"/>
                <w:szCs w:val="18"/>
              </w:rPr>
              <w:t xml:space="preserve">Public </w:t>
            </w:r>
            <w:r w:rsidR="00371D5E">
              <w:rPr>
                <w:rFonts w:eastAsia="Meiryo" w:cs="Times New Roman"/>
                <w:szCs w:val="18"/>
              </w:rPr>
              <w:t>A</w:t>
            </w:r>
            <w:r>
              <w:rPr>
                <w:rFonts w:eastAsia="Meiryo" w:cs="Times New Roman"/>
                <w:szCs w:val="18"/>
              </w:rPr>
              <w:t>rt</w:t>
            </w:r>
            <w:r w:rsidR="00371D5E">
              <w:rPr>
                <w:rFonts w:eastAsia="Meiryo" w:cs="Times New Roman"/>
                <w:szCs w:val="18"/>
              </w:rPr>
              <w:t xml:space="preserve"> Show</w:t>
            </w:r>
          </w:p>
          <w:p w14:paraId="0EF9F81E" w14:textId="61E85F0F" w:rsidR="00BD45A0" w:rsidRDefault="00BD45A0" w:rsidP="009945C7">
            <w:pPr>
              <w:rPr>
                <w:rFonts w:eastAsia="Meiryo" w:cs="Times New Roman"/>
                <w:szCs w:val="18"/>
              </w:rPr>
            </w:pPr>
            <w:r>
              <w:rPr>
                <w:rFonts w:eastAsia="Meiryo" w:cs="Times New Roman"/>
                <w:szCs w:val="18"/>
              </w:rPr>
              <w:t xml:space="preserve">One </w:t>
            </w:r>
            <w:proofErr w:type="spellStart"/>
            <w:r>
              <w:rPr>
                <w:rFonts w:eastAsia="Meiryo" w:cs="Times New Roman"/>
                <w:szCs w:val="18"/>
              </w:rPr>
              <w:t>Burque</w:t>
            </w:r>
            <w:proofErr w:type="spellEnd"/>
            <w:r>
              <w:rPr>
                <w:rFonts w:eastAsia="Meiryo" w:cs="Times New Roman"/>
                <w:szCs w:val="18"/>
              </w:rPr>
              <w:t xml:space="preserve"> </w:t>
            </w:r>
            <w:proofErr w:type="spellStart"/>
            <w:r>
              <w:rPr>
                <w:rFonts w:eastAsia="Meiryo" w:cs="Times New Roman"/>
                <w:szCs w:val="18"/>
              </w:rPr>
              <w:t>Parte</w:t>
            </w:r>
            <w:proofErr w:type="spellEnd"/>
            <w:r>
              <w:rPr>
                <w:rFonts w:eastAsia="Meiryo" w:cs="Times New Roman"/>
                <w:szCs w:val="18"/>
              </w:rPr>
              <w:t xml:space="preserve"> Dos</w:t>
            </w:r>
          </w:p>
          <w:p w14:paraId="5B136D0C" w14:textId="77777777" w:rsidR="00371D5E" w:rsidRDefault="00067B16" w:rsidP="009945C7">
            <w:pPr>
              <w:rPr>
                <w:rFonts w:eastAsia="Meiryo" w:cs="Times New Roman"/>
                <w:szCs w:val="18"/>
              </w:rPr>
            </w:pPr>
            <w:r>
              <w:rPr>
                <w:rFonts w:eastAsia="Meiryo" w:cs="Times New Roman"/>
                <w:szCs w:val="18"/>
              </w:rPr>
              <w:t xml:space="preserve">El Chante Casa De </w:t>
            </w:r>
            <w:proofErr w:type="spellStart"/>
            <w:r>
              <w:rPr>
                <w:rFonts w:eastAsia="Meiryo" w:cs="Times New Roman"/>
                <w:szCs w:val="18"/>
              </w:rPr>
              <w:t>Cultura</w:t>
            </w:r>
            <w:proofErr w:type="spellEnd"/>
          </w:p>
          <w:p w14:paraId="37B16AAB" w14:textId="61C10520" w:rsidR="00067B16" w:rsidRDefault="00371D5E" w:rsidP="009945C7">
            <w:pPr>
              <w:rPr>
                <w:rFonts w:eastAsia="Meiryo" w:cs="Times New Roman"/>
                <w:szCs w:val="18"/>
              </w:rPr>
            </w:pPr>
            <w:r>
              <w:rPr>
                <w:rFonts w:eastAsia="Meiryo" w:cs="Times New Roman"/>
                <w:szCs w:val="18"/>
              </w:rPr>
              <w:t>2021</w:t>
            </w:r>
            <w:r w:rsidR="00067B16">
              <w:rPr>
                <w:rFonts w:eastAsia="Meiryo" w:cs="Times New Roman"/>
                <w:szCs w:val="18"/>
              </w:rPr>
              <w:t xml:space="preserve"> </w:t>
            </w:r>
          </w:p>
          <w:p w14:paraId="7FE5BA97" w14:textId="2B3423C6" w:rsidR="00957799" w:rsidRDefault="00957799" w:rsidP="009945C7">
            <w:pPr>
              <w:rPr>
                <w:rFonts w:eastAsia="Meiryo" w:cs="Times New Roman"/>
                <w:szCs w:val="18"/>
              </w:rPr>
            </w:pPr>
          </w:p>
          <w:p w14:paraId="2C27DD9F" w14:textId="2E473014" w:rsidR="00BE49B7" w:rsidRDefault="00BE49B7" w:rsidP="00BE49B7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>Publications</w:t>
            </w:r>
          </w:p>
          <w:p w14:paraId="7C10582E" w14:textId="77777777" w:rsidR="00957799" w:rsidRDefault="00957799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The Chamisa Journal</w:t>
            </w:r>
          </w:p>
          <w:p w14:paraId="1A13D25A" w14:textId="77777777" w:rsidR="00957799" w:rsidRDefault="00957799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A Journal of literary, performance, and visual arts of the greater Southwest</w:t>
            </w:r>
          </w:p>
          <w:p w14:paraId="05798111" w14:textId="77777777" w:rsidR="00957799" w:rsidRDefault="00957799" w:rsidP="00957799">
            <w:pPr>
              <w:rPr>
                <w:rFonts w:cs="Times New Roman"/>
                <w:szCs w:val="18"/>
              </w:rPr>
            </w:pPr>
            <w:r w:rsidRPr="00FD18F5">
              <w:rPr>
                <w:rFonts w:cs="Times New Roman"/>
                <w:szCs w:val="18"/>
              </w:rPr>
              <w:t>Volume 1, Issue 1</w:t>
            </w:r>
            <w:r>
              <w:rPr>
                <w:rFonts w:cs="Times New Roman"/>
                <w:szCs w:val="18"/>
              </w:rPr>
              <w:t>,</w:t>
            </w:r>
            <w:r w:rsidRPr="00FD18F5">
              <w:rPr>
                <w:rFonts w:cs="Times New Roman"/>
                <w:szCs w:val="18"/>
              </w:rPr>
              <w:t xml:space="preserve"> Identity, Culture, and Art in New Mexico</w:t>
            </w:r>
          </w:p>
          <w:p w14:paraId="21592FC3" w14:textId="1F81D1E1" w:rsidR="00957799" w:rsidRDefault="00957799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2021</w:t>
            </w:r>
          </w:p>
          <w:p w14:paraId="525D74D6" w14:textId="6658163F" w:rsidR="00541A6B" w:rsidRDefault="00541A6B" w:rsidP="00957799">
            <w:pPr>
              <w:rPr>
                <w:rFonts w:cs="Times New Roman"/>
                <w:szCs w:val="18"/>
              </w:rPr>
            </w:pPr>
          </w:p>
          <w:p w14:paraId="5C5A6D4A" w14:textId="0742EE40" w:rsidR="00541A6B" w:rsidRDefault="00541A6B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New Mexico Poetry Anthology</w:t>
            </w:r>
          </w:p>
          <w:p w14:paraId="0A5F7FC3" w14:textId="76E22586" w:rsidR="00717496" w:rsidRDefault="00717496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Museum of New Mexico Press</w:t>
            </w:r>
          </w:p>
          <w:p w14:paraId="0736F32C" w14:textId="77777777" w:rsidR="009A0071" w:rsidRDefault="009A0071" w:rsidP="009A0071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Issue 1</w:t>
            </w:r>
          </w:p>
          <w:p w14:paraId="5CC67AF1" w14:textId="57170689" w:rsidR="00717496" w:rsidRDefault="00717496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2022</w:t>
            </w:r>
          </w:p>
          <w:p w14:paraId="51B925B9" w14:textId="46E8FA01" w:rsidR="00FF3F72" w:rsidRDefault="00FF3F72" w:rsidP="00957799">
            <w:pPr>
              <w:rPr>
                <w:rFonts w:cs="Times New Roman"/>
                <w:szCs w:val="18"/>
              </w:rPr>
            </w:pPr>
          </w:p>
          <w:p w14:paraId="72CBE35C" w14:textId="33760FB2" w:rsidR="00FF3F72" w:rsidRDefault="00A03493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The Chamisa Journal</w:t>
            </w:r>
          </w:p>
          <w:p w14:paraId="5344F36F" w14:textId="1F898C1A" w:rsidR="00A03493" w:rsidRDefault="00A03493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A Journal of literary, performance, and visual arts of the greater</w:t>
            </w:r>
          </w:p>
          <w:p w14:paraId="7AD08F25" w14:textId="5372F3C8" w:rsidR="00A03493" w:rsidRDefault="00A03493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Southwest</w:t>
            </w:r>
          </w:p>
          <w:p w14:paraId="7BFF2A80" w14:textId="5A3E3114" w:rsidR="00A03493" w:rsidRDefault="00A03493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 xml:space="preserve">Volume 2, </w:t>
            </w:r>
          </w:p>
          <w:p w14:paraId="1EEDB5C4" w14:textId="6F1DBDD3" w:rsidR="000F43C4" w:rsidRDefault="000F43C4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2022</w:t>
            </w:r>
          </w:p>
          <w:p w14:paraId="630842C2" w14:textId="4EF5F719" w:rsidR="009E35CF" w:rsidRDefault="009E35CF" w:rsidP="00957799">
            <w:pPr>
              <w:rPr>
                <w:rFonts w:cs="Times New Roman"/>
                <w:szCs w:val="18"/>
              </w:rPr>
            </w:pPr>
          </w:p>
          <w:p w14:paraId="668F0E67" w14:textId="6B44C3D2" w:rsidR="009E35CF" w:rsidRDefault="009E35CF" w:rsidP="009E35CF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>Con</w:t>
            </w:r>
            <w:r w:rsidR="00A146B8">
              <w:t xml:space="preserve">ferences </w:t>
            </w:r>
          </w:p>
          <w:p w14:paraId="6CB96CB7" w14:textId="77777777" w:rsidR="003E07E7" w:rsidRDefault="003E07E7" w:rsidP="00957799">
            <w:pPr>
              <w:rPr>
                <w:rFonts w:cs="Times New Roman"/>
                <w:szCs w:val="18"/>
              </w:rPr>
            </w:pPr>
            <w:proofErr w:type="spellStart"/>
            <w:r>
              <w:rPr>
                <w:rFonts w:cs="Times New Roman"/>
                <w:szCs w:val="18"/>
              </w:rPr>
              <w:t>Arte</w:t>
            </w:r>
            <w:proofErr w:type="spellEnd"/>
            <w:r>
              <w:rPr>
                <w:rFonts w:cs="Times New Roman"/>
                <w:szCs w:val="18"/>
              </w:rPr>
              <w:t xml:space="preserve"> </w:t>
            </w:r>
            <w:proofErr w:type="spellStart"/>
            <w:r>
              <w:rPr>
                <w:rFonts w:cs="Times New Roman"/>
                <w:szCs w:val="18"/>
              </w:rPr>
              <w:t>Publico</w:t>
            </w:r>
            <w:proofErr w:type="spellEnd"/>
            <w:r>
              <w:rPr>
                <w:rFonts w:cs="Times New Roman"/>
                <w:szCs w:val="18"/>
              </w:rPr>
              <w:t xml:space="preserve"> Press</w:t>
            </w:r>
          </w:p>
          <w:p w14:paraId="368B4849" w14:textId="3DA136A0" w:rsidR="004800A8" w:rsidRDefault="00555915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XVI Recovering the US Hisp</w:t>
            </w:r>
            <w:r w:rsidR="004800A8">
              <w:rPr>
                <w:rFonts w:cs="Times New Roman"/>
                <w:szCs w:val="18"/>
              </w:rPr>
              <w:t>anic Literary Heritage Conference</w:t>
            </w:r>
          </w:p>
          <w:p w14:paraId="436B378B" w14:textId="77777777" w:rsidR="00920A4D" w:rsidRDefault="00433967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La Politiquera: Recovering Politics/Recovering</w:t>
            </w:r>
            <w:r w:rsidR="00920A4D">
              <w:rPr>
                <w:rFonts w:cs="Times New Roman"/>
                <w:szCs w:val="18"/>
              </w:rPr>
              <w:t xml:space="preserve"> Political Voices</w:t>
            </w:r>
          </w:p>
          <w:p w14:paraId="4D156621" w14:textId="4D974A3E" w:rsidR="009E35CF" w:rsidRDefault="00A146B8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 xml:space="preserve">Roundtable:  The Enriqueta </w:t>
            </w:r>
            <w:r w:rsidR="00555915">
              <w:rPr>
                <w:rFonts w:cs="Times New Roman"/>
                <w:szCs w:val="18"/>
              </w:rPr>
              <w:t>Vásquez</w:t>
            </w:r>
            <w:r>
              <w:rPr>
                <w:rFonts w:cs="Times New Roman"/>
                <w:szCs w:val="18"/>
              </w:rPr>
              <w:t xml:space="preserve"> Digital History Project:  Recover</w:t>
            </w:r>
            <w:r w:rsidR="00AA43DA">
              <w:rPr>
                <w:rFonts w:cs="Times New Roman"/>
                <w:szCs w:val="18"/>
              </w:rPr>
              <w:t>ing Agency through Communities and Collaborations</w:t>
            </w:r>
          </w:p>
          <w:p w14:paraId="40081892" w14:textId="6A153E9F" w:rsidR="00FA6AB7" w:rsidRDefault="00FA6AB7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Film Production</w:t>
            </w:r>
          </w:p>
          <w:p w14:paraId="09307738" w14:textId="5094F430" w:rsidR="00920A4D" w:rsidRDefault="00920A4D" w:rsidP="00957799">
            <w:pPr>
              <w:rPr>
                <w:rFonts w:cs="Times New Roman"/>
                <w:szCs w:val="18"/>
              </w:rPr>
            </w:pPr>
            <w:r>
              <w:rPr>
                <w:rFonts w:cs="Times New Roman"/>
                <w:szCs w:val="18"/>
              </w:rPr>
              <w:t>2022</w:t>
            </w:r>
          </w:p>
          <w:p w14:paraId="0A4D3295" w14:textId="77777777" w:rsidR="00957799" w:rsidRDefault="00957799" w:rsidP="009945C7">
            <w:pPr>
              <w:rPr>
                <w:rFonts w:eastAsia="Meiryo" w:cs="Times New Roman"/>
                <w:szCs w:val="18"/>
              </w:rPr>
            </w:pPr>
          </w:p>
          <w:p w14:paraId="6EB12ABC" w14:textId="77777777" w:rsidR="001209ED" w:rsidRDefault="001209ED" w:rsidP="00373E94"/>
          <w:p w14:paraId="079F4F1C" w14:textId="64409ACC" w:rsidR="001209ED" w:rsidRDefault="001209ED" w:rsidP="001209ED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>Research</w:t>
            </w:r>
          </w:p>
          <w:p w14:paraId="1C7A6722" w14:textId="1D7F5DF3" w:rsidR="001209ED" w:rsidRDefault="001209ED" w:rsidP="00373E94">
            <w:r>
              <w:t>Contract Research</w:t>
            </w:r>
          </w:p>
          <w:p w14:paraId="3A4404F3" w14:textId="650D526F" w:rsidR="001209ED" w:rsidRDefault="001D3561" w:rsidP="00373E94">
            <w:r>
              <w:t xml:space="preserve">Digitizing </w:t>
            </w:r>
            <w:r w:rsidR="00D54B8D">
              <w:t>archiv</w:t>
            </w:r>
            <w:r w:rsidR="00B552D2">
              <w:t xml:space="preserve">al material </w:t>
            </w:r>
          </w:p>
          <w:p w14:paraId="4B206290" w14:textId="5B849AEF" w:rsidR="00B552D2" w:rsidRDefault="00B0087E" w:rsidP="00373E94">
            <w:r>
              <w:t>2021</w:t>
            </w:r>
          </w:p>
          <w:p w14:paraId="55ADAE00" w14:textId="02F92280" w:rsidR="001209ED" w:rsidRDefault="001209ED" w:rsidP="00373E94"/>
          <w:p w14:paraId="369EA5AE" w14:textId="1DC1522E" w:rsidR="004D3011" w:rsidRDefault="00830EE6" w:rsidP="00373E94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F74C4BC" wp14:editId="6FA2B4BB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535940</wp:posOffset>
                      </wp:positionV>
                      <wp:extent cx="2814320" cy="1377315"/>
                      <wp:effectExtent l="0" t="0" r="24130" b="133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4320" cy="1377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C55FC" w14:textId="77777777" w:rsidR="00645CBC" w:rsidRDefault="00645CBC" w:rsidP="00830EE6">
                                  <w:pPr>
                                    <w:ind w:left="720" w:hanging="360"/>
                                  </w:pPr>
                                </w:p>
                                <w:p w14:paraId="728B4787" w14:textId="0E927078" w:rsidR="00830EE6" w:rsidRDefault="00830EE6" w:rsidP="00830EE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Great communication skills</w:t>
                                  </w:r>
                                </w:p>
                                <w:p w14:paraId="22F16644" w14:textId="1A926C22" w:rsidR="00804D16" w:rsidRDefault="00804D16" w:rsidP="00830EE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 xml:space="preserve">Archival experience </w:t>
                                  </w:r>
                                </w:p>
                                <w:p w14:paraId="6444038C" w14:textId="77777777" w:rsidR="00830EE6" w:rsidRDefault="00830EE6" w:rsidP="00830EE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Organization</w:t>
                                  </w:r>
                                </w:p>
                                <w:p w14:paraId="2048F54B" w14:textId="7A9BC0B7" w:rsidR="00830EE6" w:rsidRDefault="00830EE6" w:rsidP="00830EE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Basic research skills</w:t>
                                  </w:r>
                                </w:p>
                                <w:p w14:paraId="29F6F326" w14:textId="77777777" w:rsidR="00830EE6" w:rsidRDefault="00830EE6" w:rsidP="00830EE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 xml:space="preserve">Proactive and positive </w:t>
                                  </w:r>
                                </w:p>
                                <w:p w14:paraId="01DAB56D" w14:textId="77777777" w:rsidR="000617B2" w:rsidRDefault="000617B2" w:rsidP="00830EE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Problem solver</w:t>
                                  </w:r>
                                </w:p>
                                <w:p w14:paraId="228F21B7" w14:textId="074BC474" w:rsidR="00645CBC" w:rsidRDefault="000617B2" w:rsidP="00645CB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 xml:space="preserve">Multitasking </w:t>
                                  </w:r>
                                </w:p>
                                <w:p w14:paraId="3AFD7012" w14:textId="77777777" w:rsidR="00830EE6" w:rsidRDefault="00830EE6" w:rsidP="00830EE6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Capable of functioning in critical incidents under stress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4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.85pt;margin-top:42.2pt;width:221.6pt;height:10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">
                      <v:textbox>
                        <w:txbxContent>
                          <w:p w14:paraId="00BC55FC" w14:textId="77777777" w:rsidR="00645CBC" w:rsidRDefault="00645CBC" w:rsidP="00830EE6">
                            <w:pPr>
                              <w:ind w:left="720" w:hanging="360"/>
                            </w:pPr>
                          </w:p>
                          <w:p w14:paraId="728B4787" w14:textId="0E927078" w:rsidR="00830EE6" w:rsidRDefault="00830EE6" w:rsidP="00830E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Great communication skills</w:t>
                            </w:r>
                          </w:p>
                          <w:p w14:paraId="22F16644" w14:textId="1A926C22" w:rsidR="00804D16" w:rsidRDefault="00804D16" w:rsidP="00830E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Archival experience </w:t>
                            </w:r>
                          </w:p>
                          <w:p w14:paraId="6444038C" w14:textId="77777777" w:rsidR="00830EE6" w:rsidRDefault="00830EE6" w:rsidP="00830E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Organization</w:t>
                            </w:r>
                          </w:p>
                          <w:p w14:paraId="2048F54B" w14:textId="7A9BC0B7" w:rsidR="00830EE6" w:rsidRDefault="00830EE6" w:rsidP="00830E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Basic research skills</w:t>
                            </w:r>
                          </w:p>
                          <w:p w14:paraId="29F6F326" w14:textId="77777777" w:rsidR="00830EE6" w:rsidRDefault="00830EE6" w:rsidP="00830E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Proactive and positive </w:t>
                            </w:r>
                          </w:p>
                          <w:p w14:paraId="01DAB56D" w14:textId="77777777" w:rsidR="000617B2" w:rsidRDefault="000617B2" w:rsidP="00830E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Problem solver</w:t>
                            </w:r>
                          </w:p>
                          <w:p w14:paraId="228F21B7" w14:textId="074BC474" w:rsidR="00645CBC" w:rsidRDefault="000617B2" w:rsidP="00645C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Multitasking </w:t>
                            </w:r>
                          </w:p>
                          <w:p w14:paraId="3AFD7012" w14:textId="77777777" w:rsidR="00830EE6" w:rsidRDefault="00830EE6" w:rsidP="00830E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Capable of functioning in critical incidents under stress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sdt>
            <w:sdtPr>
              <w:id w:val="1669594239"/>
              <w:placeholder>
                <w:docPart w:val="2925F5BB3A3C4C1BB71A1EFA81496577"/>
              </w:placeholder>
              <w:temporary/>
              <w:showingPlcHdr/>
              <w15:appearance w15:val="hidden"/>
            </w:sdtPr>
            <w:sdtEndPr/>
            <w:sdtContent>
              <w:p w14:paraId="7F46DCB3" w14:textId="0E914F60" w:rsidR="00036450" w:rsidRPr="00C635F4" w:rsidRDefault="00180329" w:rsidP="00373E94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</w:tc>
      </w:tr>
    </w:tbl>
    <w:p w14:paraId="42280C0D" w14:textId="77777777" w:rsidR="002C2DB5" w:rsidRDefault="002C2DB5" w:rsidP="00830EE6">
      <w:pPr>
        <w:tabs>
          <w:tab w:val="left" w:pos="4940"/>
        </w:tabs>
      </w:pPr>
    </w:p>
    <w:sectPr w:rsidR="002C2DB5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AE6E1" w14:textId="77777777" w:rsidR="003771FF" w:rsidRDefault="003771FF" w:rsidP="000C45FF">
      <w:r>
        <w:separator/>
      </w:r>
    </w:p>
  </w:endnote>
  <w:endnote w:type="continuationSeparator" w:id="0">
    <w:p w14:paraId="0CBC8918" w14:textId="77777777" w:rsidR="003771FF" w:rsidRDefault="003771F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2420D" w14:textId="77777777" w:rsidR="003771FF" w:rsidRDefault="003771FF" w:rsidP="000C45FF">
      <w:r>
        <w:separator/>
      </w:r>
    </w:p>
  </w:footnote>
  <w:footnote w:type="continuationSeparator" w:id="0">
    <w:p w14:paraId="36837621" w14:textId="77777777" w:rsidR="003771FF" w:rsidRDefault="003771F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E888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00C072" wp14:editId="6CE399A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4184B"/>
    <w:multiLevelType w:val="hybridMultilevel"/>
    <w:tmpl w:val="4CD4D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075E3"/>
    <w:multiLevelType w:val="hybridMultilevel"/>
    <w:tmpl w:val="9E328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D434D"/>
    <w:multiLevelType w:val="hybridMultilevel"/>
    <w:tmpl w:val="FCCE26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BC75D20"/>
    <w:multiLevelType w:val="hybridMultilevel"/>
    <w:tmpl w:val="9A2621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D1697D"/>
    <w:multiLevelType w:val="hybridMultilevel"/>
    <w:tmpl w:val="5352F9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74E92"/>
    <w:multiLevelType w:val="hybridMultilevel"/>
    <w:tmpl w:val="0C5C7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61803"/>
    <w:multiLevelType w:val="hybridMultilevel"/>
    <w:tmpl w:val="A94691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D224B"/>
    <w:multiLevelType w:val="hybridMultilevel"/>
    <w:tmpl w:val="B696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959771">
    <w:abstractNumId w:val="7"/>
  </w:num>
  <w:num w:numId="2" w16cid:durableId="1644844424">
    <w:abstractNumId w:val="0"/>
  </w:num>
  <w:num w:numId="3" w16cid:durableId="1846625654">
    <w:abstractNumId w:val="1"/>
  </w:num>
  <w:num w:numId="4" w16cid:durableId="377627433">
    <w:abstractNumId w:val="5"/>
  </w:num>
  <w:num w:numId="5" w16cid:durableId="2102800064">
    <w:abstractNumId w:val="4"/>
  </w:num>
  <w:num w:numId="6" w16cid:durableId="1664434313">
    <w:abstractNumId w:val="6"/>
  </w:num>
  <w:num w:numId="7" w16cid:durableId="299770764">
    <w:abstractNumId w:val="3"/>
  </w:num>
  <w:num w:numId="8" w16cid:durableId="289674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231"/>
    <w:rsid w:val="00036450"/>
    <w:rsid w:val="000617B2"/>
    <w:rsid w:val="00067B16"/>
    <w:rsid w:val="000732F4"/>
    <w:rsid w:val="00094499"/>
    <w:rsid w:val="000B33D0"/>
    <w:rsid w:val="000C45FF"/>
    <w:rsid w:val="000E3FD1"/>
    <w:rsid w:val="000F0ADC"/>
    <w:rsid w:val="000F43C4"/>
    <w:rsid w:val="00112054"/>
    <w:rsid w:val="001209ED"/>
    <w:rsid w:val="00136E58"/>
    <w:rsid w:val="001525E1"/>
    <w:rsid w:val="00180329"/>
    <w:rsid w:val="0019001F"/>
    <w:rsid w:val="001A74A5"/>
    <w:rsid w:val="001B2ABD"/>
    <w:rsid w:val="001B5E78"/>
    <w:rsid w:val="001D3561"/>
    <w:rsid w:val="001E0391"/>
    <w:rsid w:val="001E1759"/>
    <w:rsid w:val="001F1ECC"/>
    <w:rsid w:val="00212D4E"/>
    <w:rsid w:val="002358DF"/>
    <w:rsid w:val="002400EB"/>
    <w:rsid w:val="00256CF7"/>
    <w:rsid w:val="002600B1"/>
    <w:rsid w:val="0027089F"/>
    <w:rsid w:val="0027571C"/>
    <w:rsid w:val="00281FD5"/>
    <w:rsid w:val="002C2DB5"/>
    <w:rsid w:val="002D1648"/>
    <w:rsid w:val="0030481B"/>
    <w:rsid w:val="0031156C"/>
    <w:rsid w:val="003156FC"/>
    <w:rsid w:val="003254B5"/>
    <w:rsid w:val="0035406D"/>
    <w:rsid w:val="0037121F"/>
    <w:rsid w:val="00371D5E"/>
    <w:rsid w:val="00373E94"/>
    <w:rsid w:val="003771FF"/>
    <w:rsid w:val="00381231"/>
    <w:rsid w:val="003A6B7D"/>
    <w:rsid w:val="003B06CA"/>
    <w:rsid w:val="003C537C"/>
    <w:rsid w:val="003E07E7"/>
    <w:rsid w:val="00400CF3"/>
    <w:rsid w:val="004071FC"/>
    <w:rsid w:val="00433967"/>
    <w:rsid w:val="00445947"/>
    <w:rsid w:val="004800A8"/>
    <w:rsid w:val="004813B3"/>
    <w:rsid w:val="00496591"/>
    <w:rsid w:val="004C63E4"/>
    <w:rsid w:val="004D3011"/>
    <w:rsid w:val="00500EE5"/>
    <w:rsid w:val="005262AC"/>
    <w:rsid w:val="005311A5"/>
    <w:rsid w:val="00541A6B"/>
    <w:rsid w:val="00555915"/>
    <w:rsid w:val="005B0887"/>
    <w:rsid w:val="005C5E05"/>
    <w:rsid w:val="005E39D5"/>
    <w:rsid w:val="005F5AAA"/>
    <w:rsid w:val="00600670"/>
    <w:rsid w:val="00602023"/>
    <w:rsid w:val="0062123A"/>
    <w:rsid w:val="00642510"/>
    <w:rsid w:val="00645CBC"/>
    <w:rsid w:val="00646E75"/>
    <w:rsid w:val="00651271"/>
    <w:rsid w:val="006528D6"/>
    <w:rsid w:val="006771D0"/>
    <w:rsid w:val="006B63E4"/>
    <w:rsid w:val="00715FCB"/>
    <w:rsid w:val="00717496"/>
    <w:rsid w:val="0072107D"/>
    <w:rsid w:val="00743101"/>
    <w:rsid w:val="0074374C"/>
    <w:rsid w:val="0077326B"/>
    <w:rsid w:val="007775E1"/>
    <w:rsid w:val="007867A0"/>
    <w:rsid w:val="007927F5"/>
    <w:rsid w:val="007E39ED"/>
    <w:rsid w:val="007F3401"/>
    <w:rsid w:val="00802CA0"/>
    <w:rsid w:val="00804D16"/>
    <w:rsid w:val="0081622D"/>
    <w:rsid w:val="00830EE6"/>
    <w:rsid w:val="00866BF0"/>
    <w:rsid w:val="008B1F05"/>
    <w:rsid w:val="00920A4D"/>
    <w:rsid w:val="009260CD"/>
    <w:rsid w:val="00952C25"/>
    <w:rsid w:val="00957799"/>
    <w:rsid w:val="009945C7"/>
    <w:rsid w:val="009A0071"/>
    <w:rsid w:val="009D5B6E"/>
    <w:rsid w:val="009E35CF"/>
    <w:rsid w:val="00A03493"/>
    <w:rsid w:val="00A12BAE"/>
    <w:rsid w:val="00A146B8"/>
    <w:rsid w:val="00A163C5"/>
    <w:rsid w:val="00A2118D"/>
    <w:rsid w:val="00A43EE0"/>
    <w:rsid w:val="00A46686"/>
    <w:rsid w:val="00A46923"/>
    <w:rsid w:val="00A83F68"/>
    <w:rsid w:val="00AA38F1"/>
    <w:rsid w:val="00AA43DA"/>
    <w:rsid w:val="00AD76E2"/>
    <w:rsid w:val="00B0087E"/>
    <w:rsid w:val="00B20152"/>
    <w:rsid w:val="00B207ED"/>
    <w:rsid w:val="00B359E4"/>
    <w:rsid w:val="00B40C37"/>
    <w:rsid w:val="00B552D2"/>
    <w:rsid w:val="00B57D98"/>
    <w:rsid w:val="00B70850"/>
    <w:rsid w:val="00B7670B"/>
    <w:rsid w:val="00B80837"/>
    <w:rsid w:val="00BB23F9"/>
    <w:rsid w:val="00BD45A0"/>
    <w:rsid w:val="00BE49B7"/>
    <w:rsid w:val="00C066B6"/>
    <w:rsid w:val="00C138F1"/>
    <w:rsid w:val="00C15175"/>
    <w:rsid w:val="00C37BA1"/>
    <w:rsid w:val="00C429AB"/>
    <w:rsid w:val="00C4674C"/>
    <w:rsid w:val="00C506CF"/>
    <w:rsid w:val="00C635F4"/>
    <w:rsid w:val="00C72BED"/>
    <w:rsid w:val="00C828FB"/>
    <w:rsid w:val="00C9578B"/>
    <w:rsid w:val="00CA3FDE"/>
    <w:rsid w:val="00CB0055"/>
    <w:rsid w:val="00D2522B"/>
    <w:rsid w:val="00D31CAE"/>
    <w:rsid w:val="00D422DE"/>
    <w:rsid w:val="00D5459D"/>
    <w:rsid w:val="00D54B8D"/>
    <w:rsid w:val="00D658CA"/>
    <w:rsid w:val="00D9608E"/>
    <w:rsid w:val="00DA1F4D"/>
    <w:rsid w:val="00DD172A"/>
    <w:rsid w:val="00E25A26"/>
    <w:rsid w:val="00E4381A"/>
    <w:rsid w:val="00E55D74"/>
    <w:rsid w:val="00EA7AB8"/>
    <w:rsid w:val="00EF4104"/>
    <w:rsid w:val="00F4163F"/>
    <w:rsid w:val="00F5216F"/>
    <w:rsid w:val="00F60274"/>
    <w:rsid w:val="00F77FB9"/>
    <w:rsid w:val="00FA6AB7"/>
    <w:rsid w:val="00FB068F"/>
    <w:rsid w:val="00FD18F5"/>
    <w:rsid w:val="00FF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F81C6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2C2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3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A75E7C823F4650B5E3B5E6BDA9E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315A8-D3A9-4217-98E6-602ED6BA3752}"/>
      </w:docPartPr>
      <w:docPartBody>
        <w:p w:rsidR="00C37362" w:rsidRDefault="009D5ED8">
          <w:pPr>
            <w:pStyle w:val="35A75E7C823F4650B5E3B5E6BDA9EAFF"/>
          </w:pPr>
          <w:r w:rsidRPr="00D5459D">
            <w:t>Profile</w:t>
          </w:r>
        </w:p>
      </w:docPartBody>
    </w:docPart>
    <w:docPart>
      <w:docPartPr>
        <w:name w:val="7835067038434045B261CF527D708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9BF63-8FDD-4826-9A97-344CAFDC91BF}"/>
      </w:docPartPr>
      <w:docPartBody>
        <w:p w:rsidR="00C37362" w:rsidRDefault="009D5ED8">
          <w:pPr>
            <w:pStyle w:val="7835067038434045B261CF527D708621"/>
          </w:pPr>
          <w:r w:rsidRPr="00CB0055">
            <w:t>Contact</w:t>
          </w:r>
        </w:p>
      </w:docPartBody>
    </w:docPart>
    <w:docPart>
      <w:docPartPr>
        <w:name w:val="23C1E5D30EDA490AAD7764BA2A56A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A49F6-2918-4308-830D-32582F9291C2}"/>
      </w:docPartPr>
      <w:docPartBody>
        <w:p w:rsidR="00C37362" w:rsidRDefault="009D5ED8">
          <w:pPr>
            <w:pStyle w:val="23C1E5D30EDA490AAD7764BA2A56AF8E"/>
          </w:pPr>
          <w:r w:rsidRPr="004D3011">
            <w:t>PHONE:</w:t>
          </w:r>
        </w:p>
      </w:docPartBody>
    </w:docPart>
    <w:docPart>
      <w:docPartPr>
        <w:name w:val="4A3AFB8FB3E14B9D94FFA9F25921B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72F1B-7BBA-4050-BD9A-41AFFB124E0D}"/>
      </w:docPartPr>
      <w:docPartBody>
        <w:p w:rsidR="00C37362" w:rsidRDefault="009D5ED8">
          <w:pPr>
            <w:pStyle w:val="4A3AFB8FB3E14B9D94FFA9F25921B65C"/>
          </w:pPr>
          <w:r w:rsidRPr="004D3011">
            <w:t>EMAIL:</w:t>
          </w:r>
        </w:p>
      </w:docPartBody>
    </w:docPart>
    <w:docPart>
      <w:docPartPr>
        <w:name w:val="77B81FDEDE7845609A3817FCFB6E4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01E2F-A507-45FD-B74D-D13703E3802A}"/>
      </w:docPartPr>
      <w:docPartBody>
        <w:p w:rsidR="00C37362" w:rsidRDefault="009D5ED8">
          <w:pPr>
            <w:pStyle w:val="77B81FDEDE7845609A3817FCFB6E4FB0"/>
          </w:pPr>
          <w:r w:rsidRPr="00CB0055">
            <w:t>Hobbies</w:t>
          </w:r>
        </w:p>
      </w:docPartBody>
    </w:docPart>
    <w:docPart>
      <w:docPartPr>
        <w:name w:val="CFE4EF98EFCB4056AAED0D1BA0E3E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3D00C-DDB6-427A-885E-B2AC7CE316E5}"/>
      </w:docPartPr>
      <w:docPartBody>
        <w:p w:rsidR="00C37362" w:rsidRDefault="009D5ED8">
          <w:pPr>
            <w:pStyle w:val="CFE4EF98EFCB4056AAED0D1BA0E3E70A"/>
          </w:pPr>
          <w:r w:rsidRPr="00036450">
            <w:t>EDUCATION</w:t>
          </w:r>
        </w:p>
      </w:docPartBody>
    </w:docPart>
    <w:docPart>
      <w:docPartPr>
        <w:name w:val="2925F5BB3A3C4C1BB71A1EFA81496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8CA9C-00D0-440F-AFAB-B405CD4BA9E5}"/>
      </w:docPartPr>
      <w:docPartBody>
        <w:p w:rsidR="00C37362" w:rsidRDefault="009D5ED8">
          <w:pPr>
            <w:pStyle w:val="2925F5BB3A3C4C1BB71A1EFA81496577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5C"/>
    <w:rsid w:val="000C5FB1"/>
    <w:rsid w:val="002E13BC"/>
    <w:rsid w:val="00402DC4"/>
    <w:rsid w:val="005C7374"/>
    <w:rsid w:val="00756ACB"/>
    <w:rsid w:val="008519FF"/>
    <w:rsid w:val="008D6F8F"/>
    <w:rsid w:val="009D5ED8"/>
    <w:rsid w:val="00A34CDC"/>
    <w:rsid w:val="00C37362"/>
    <w:rsid w:val="00C51F60"/>
    <w:rsid w:val="00DD65D0"/>
    <w:rsid w:val="00DF455C"/>
    <w:rsid w:val="00E466A9"/>
    <w:rsid w:val="00E83545"/>
    <w:rsid w:val="00ED5517"/>
    <w:rsid w:val="00F272C9"/>
    <w:rsid w:val="00FB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8D6F8F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A75E7C823F4650B5E3B5E6BDA9EAFF">
    <w:name w:val="35A75E7C823F4650B5E3B5E6BDA9EAFF"/>
  </w:style>
  <w:style w:type="paragraph" w:customStyle="1" w:styleId="7835067038434045B261CF527D708621">
    <w:name w:val="7835067038434045B261CF527D708621"/>
  </w:style>
  <w:style w:type="paragraph" w:customStyle="1" w:styleId="23C1E5D30EDA490AAD7764BA2A56AF8E">
    <w:name w:val="23C1E5D30EDA490AAD7764BA2A56AF8E"/>
  </w:style>
  <w:style w:type="paragraph" w:customStyle="1" w:styleId="4A3AFB8FB3E14B9D94FFA9F25921B65C">
    <w:name w:val="4A3AFB8FB3E14B9D94FFA9F25921B65C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77B81FDEDE7845609A3817FCFB6E4FB0">
    <w:name w:val="77B81FDEDE7845609A3817FCFB6E4FB0"/>
  </w:style>
  <w:style w:type="paragraph" w:customStyle="1" w:styleId="CFE4EF98EFCB4056AAED0D1BA0E3E70A">
    <w:name w:val="CFE4EF98EFCB4056AAED0D1BA0E3E70A"/>
  </w:style>
  <w:style w:type="character" w:customStyle="1" w:styleId="Heading2Char">
    <w:name w:val="Heading 2 Char"/>
    <w:basedOn w:val="DefaultParagraphFont"/>
    <w:link w:val="Heading2"/>
    <w:uiPriority w:val="9"/>
    <w:rsid w:val="008D6F8F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2925F5BB3A3C4C1BB71A1EFA81496577">
    <w:name w:val="2925F5BB3A3C4C1BB71A1EFA814965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88116A-F34F-40A3-A7CB-9B5BC45499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2021-03-01T19:05:00Z</dcterms:created>
  <dcterms:modified xsi:type="dcterms:W3CDTF">2022-07-18T21:13:00Z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